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E8BEF">
      <w:pPr>
        <w:spacing w:line="240" w:lineRule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附件2：</w:t>
      </w:r>
    </w:p>
    <w:p w14:paraId="753AE1EC">
      <w:pPr>
        <w:spacing w:line="240" w:lineRule="auto"/>
        <w:jc w:val="center"/>
        <w:rPr>
          <w:rFonts w:hint="eastAsia"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</w:rPr>
        <w:t>贵州省</w:t>
      </w:r>
      <w:r>
        <w:rPr>
          <w:rFonts w:hint="eastAsia" w:ascii="方正小标宋简体" w:eastAsia="方正小标宋简体"/>
          <w:b w:val="0"/>
          <w:bCs/>
          <w:sz w:val="44"/>
          <w:szCs w:val="44"/>
          <w:lang w:val="en-US" w:eastAsia="zh-CN"/>
        </w:rPr>
        <w:t>青年</w:t>
      </w:r>
      <w:r>
        <w:rPr>
          <w:rFonts w:hint="eastAsia" w:ascii="方正小标宋简体" w:eastAsia="方正小标宋简体"/>
          <w:b w:val="0"/>
          <w:bCs/>
          <w:sz w:val="44"/>
          <w:szCs w:val="44"/>
        </w:rPr>
        <w:t>就业见习登记表</w:t>
      </w:r>
    </w:p>
    <w:p w14:paraId="58CE2354">
      <w:pPr>
        <w:spacing w:line="240" w:lineRule="auto"/>
        <w:jc w:val="center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（20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26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年度）</w:t>
      </w:r>
    </w:p>
    <w:tbl>
      <w:tblPr>
        <w:tblStyle w:val="2"/>
        <w:tblpPr w:leftFromText="180" w:rightFromText="180" w:vertAnchor="page" w:horzAnchor="page" w:tblpX="1459" w:tblpY="4274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7"/>
        <w:gridCol w:w="1843"/>
        <w:gridCol w:w="1421"/>
        <w:gridCol w:w="720"/>
        <w:gridCol w:w="1258"/>
        <w:gridCol w:w="163"/>
        <w:gridCol w:w="1958"/>
      </w:tblGrid>
      <w:tr w14:paraId="61167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3E559A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42FCCD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  <w:tc>
          <w:tcPr>
            <w:tcW w:w="1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C59FF7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4281B3"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21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33BF7D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照</w:t>
            </w:r>
          </w:p>
          <w:p w14:paraId="1609551B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  <w:p w14:paraId="5AD356F0"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片</w:t>
            </w:r>
          </w:p>
        </w:tc>
      </w:tr>
      <w:tr w14:paraId="76DC2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6A6561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1988C0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  <w:tc>
          <w:tcPr>
            <w:tcW w:w="1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6CF8BB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C6A6BD"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2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C7B012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18DE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DB5680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1148C3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  <w:tc>
          <w:tcPr>
            <w:tcW w:w="1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AFE5CE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9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33A9B0">
            <w:pPr>
              <w:spacing w:line="400" w:lineRule="exact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2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FFB166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1E2D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0A0408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524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A2F6BF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  <w:tc>
          <w:tcPr>
            <w:tcW w:w="2121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4FFFFF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83B85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5A7A1F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学    历</w:t>
            </w:r>
          </w:p>
        </w:tc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890FD9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  <w:tc>
          <w:tcPr>
            <w:tcW w:w="14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9CEC6B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院  (系)</w:t>
            </w:r>
          </w:p>
          <w:p w14:paraId="2B2B8C2A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409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10207059">
            <w:pPr>
              <w:spacing w:line="40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5124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513811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入学前户</w:t>
            </w:r>
          </w:p>
          <w:p w14:paraId="5DC2A4BB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籍所在地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F22724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</w:tr>
      <w:tr w14:paraId="2ACAC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C4AE1F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9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CC1033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ECD0C2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1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1A4A259B">
            <w:pPr>
              <w:spacing w:line="400" w:lineRule="exact"/>
              <w:jc w:val="left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</w:tr>
      <w:tr w14:paraId="39099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AF0F5E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家庭通信</w:t>
            </w:r>
          </w:p>
          <w:p w14:paraId="26D06B95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地址及电话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095FA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</w:tr>
      <w:tr w14:paraId="751F40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6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D8B7F9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见习意向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A33111">
            <w:pPr>
              <w:spacing w:line="400" w:lineRule="exact"/>
              <w:ind w:firstLine="960" w:firstLineChars="400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</w:tr>
      <w:tr w14:paraId="3897DF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6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2C02A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199890">
            <w:pPr>
              <w:spacing w:line="400" w:lineRule="exact"/>
              <w:ind w:firstLine="240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 xml:space="preserve">是否服从调剂  □服从    </w:t>
            </w:r>
          </w:p>
          <w:p w14:paraId="2990F123">
            <w:pPr>
              <w:spacing w:line="400" w:lineRule="exact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 xml:space="preserve">                □不服从</w:t>
            </w:r>
          </w:p>
        </w:tc>
      </w:tr>
      <w:tr w14:paraId="5204D7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5" w:hRule="atLeast"/>
        </w:trPr>
        <w:tc>
          <w:tcPr>
            <w:tcW w:w="16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DA92D0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736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EB9A69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</w:tr>
    </w:tbl>
    <w:p w14:paraId="447C5C9F">
      <w:pPr>
        <w:spacing w:line="600" w:lineRule="exact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4"/>
        </w:rPr>
        <w:t xml:space="preserve">                    </w:t>
      </w:r>
      <w:bookmarkStart w:id="0" w:name="_GoBack"/>
      <w:bookmarkEnd w:id="0"/>
    </w:p>
    <w:p w14:paraId="4B8D520C">
      <w:pPr>
        <w:rPr>
          <w:rFonts w:hint="eastAsia" w:asciiTheme="majorEastAsia" w:hAnsiTheme="majorEastAsia" w:eastAsiaTheme="majorEastAsia" w:cstheme="majorEastAsia"/>
          <w:b/>
        </w:rPr>
      </w:pPr>
    </w:p>
    <w:tbl>
      <w:tblPr>
        <w:tblStyle w:val="2"/>
        <w:tblpPr w:leftFromText="180" w:rightFromText="180" w:vertAnchor="text" w:horzAnchor="margin" w:tblpXSpec="center" w:tblpY="2"/>
        <w:tblW w:w="8923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9"/>
        <w:gridCol w:w="7344"/>
      </w:tblGrid>
      <w:tr w14:paraId="008B72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1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B23CD9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大学期间</w:t>
            </w:r>
          </w:p>
          <w:p w14:paraId="016C5F84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奖励和处分</w:t>
            </w:r>
          </w:p>
        </w:tc>
        <w:tc>
          <w:tcPr>
            <w:tcW w:w="7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1C0A93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</w:tc>
      </w:tr>
      <w:tr w14:paraId="60E1CC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8" w:hRule="atLeast"/>
        </w:trPr>
        <w:tc>
          <w:tcPr>
            <w:tcW w:w="1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3655F6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本人承诺</w:t>
            </w:r>
          </w:p>
        </w:tc>
        <w:tc>
          <w:tcPr>
            <w:tcW w:w="7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 w14:paraId="560EA83B">
            <w:pPr>
              <w:spacing w:line="4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1、本人自愿参加高校毕业生就业见习计划，保证本人相关信息真实。</w:t>
            </w:r>
          </w:p>
          <w:p w14:paraId="02C66455">
            <w:pPr>
              <w:spacing w:line="4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2、本人将按照规定的时间及时前往见习单位报到，并服从岗位分配，除不可抗力外，不以任何理由拖延。</w:t>
            </w:r>
          </w:p>
          <w:p w14:paraId="6695CC88">
            <w:pPr>
              <w:spacing w:line="4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3、见习期间，本人将自觉遵守国家法律和高校毕业生就业见习计划的管理规定，爱岗敬业，尽职尽责。</w:t>
            </w:r>
          </w:p>
          <w:p w14:paraId="762411FF">
            <w:pPr>
              <w:spacing w:line="400" w:lineRule="exact"/>
              <w:ind w:firstLine="480" w:firstLineChars="200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4、见习期满，按时离岗，并做好工作交接。</w:t>
            </w:r>
          </w:p>
          <w:p w14:paraId="487DD1F0">
            <w:pPr>
              <w:spacing w:line="400" w:lineRule="exact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  <w:p w14:paraId="45BB4C4A">
            <w:pPr>
              <w:spacing w:line="400" w:lineRule="exact"/>
              <w:ind w:firstLine="3360" w:firstLineChars="1400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本人签字：</w:t>
            </w:r>
          </w:p>
          <w:p w14:paraId="16BB8CF6">
            <w:pPr>
              <w:spacing w:line="400" w:lineRule="exact"/>
              <w:ind w:firstLine="3360" w:firstLineChars="1400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 xml:space="preserve"> </w:t>
            </w:r>
          </w:p>
          <w:p w14:paraId="03FCDC65">
            <w:pPr>
              <w:spacing w:line="400" w:lineRule="exact"/>
              <w:ind w:firstLine="3840" w:firstLineChars="1600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月   日</w:t>
            </w:r>
          </w:p>
        </w:tc>
      </w:tr>
      <w:tr w14:paraId="63D2E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0" w:hRule="atLeast"/>
        </w:trPr>
        <w:tc>
          <w:tcPr>
            <w:tcW w:w="1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4A179A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引导和鼓励高校毕业生面向基层就业工作办公室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4B90CB">
            <w:pPr>
              <w:spacing w:line="400" w:lineRule="exact"/>
              <w:ind w:firstLine="468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5AC69F5B">
            <w:pPr>
              <w:spacing w:line="400" w:lineRule="exact"/>
              <w:ind w:firstLine="468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1A913461">
            <w:pPr>
              <w:spacing w:line="400" w:lineRule="exact"/>
              <w:ind w:firstLine="468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553C1180">
            <w:pPr>
              <w:spacing w:line="400" w:lineRule="exact"/>
              <w:ind w:firstLine="468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414BBEF5">
            <w:pPr>
              <w:spacing w:line="400" w:lineRule="exact"/>
              <w:ind w:firstLine="468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3683BE45">
            <w:pPr>
              <w:spacing w:line="400" w:lineRule="exact"/>
              <w:ind w:firstLine="468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（盖章）</w:t>
            </w:r>
          </w:p>
          <w:p w14:paraId="00C2D5CB">
            <w:pPr>
              <w:spacing w:line="400" w:lineRule="exact"/>
              <w:ind w:firstLine="468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64D556B9">
            <w:pPr>
              <w:spacing w:line="400" w:lineRule="exact"/>
              <w:ind w:firstLine="468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日</w:t>
            </w:r>
          </w:p>
        </w:tc>
      </w:tr>
      <w:tr w14:paraId="3A1BC1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15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F729C2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备    注</w:t>
            </w:r>
          </w:p>
        </w:tc>
        <w:tc>
          <w:tcPr>
            <w:tcW w:w="7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4DA10D"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4"/>
              </w:rPr>
            </w:pPr>
          </w:p>
        </w:tc>
      </w:tr>
    </w:tbl>
    <w:p w14:paraId="28398AB1">
      <w:pPr>
        <w:rPr>
          <w:rFonts w:hint="eastAsia" w:asciiTheme="majorEastAsia" w:hAnsiTheme="majorEastAsia" w:eastAsiaTheme="majorEastAsia" w:cstheme="major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iZGYwZTE0NDE2MTk2ZDJhNmJmY2M1YmFhNmZkOTEifQ=="/>
  </w:docVars>
  <w:rsids>
    <w:rsidRoot w:val="2B095AC2"/>
    <w:rsid w:val="0922227A"/>
    <w:rsid w:val="25ED0740"/>
    <w:rsid w:val="2B095AC2"/>
    <w:rsid w:val="2E9C6AEC"/>
    <w:rsid w:val="3CF8077A"/>
    <w:rsid w:val="4C5817A5"/>
    <w:rsid w:val="4DD72547"/>
    <w:rsid w:val="575C1E9A"/>
    <w:rsid w:val="604539A4"/>
    <w:rsid w:val="61A0650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297</Words>
  <Characters>300</Characters>
  <Lines>0</Lines>
  <Paragraphs>0</Paragraphs>
  <TotalTime>12</TotalTime>
  <ScaleCrop>false</ScaleCrop>
  <LinksUpToDate>false</LinksUpToDate>
  <CharactersWithSpaces>378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2018-05-03T03:52:00Z</dcterms:created>
  <dc:creator>jeandee</dc:creator>
  <cp:lastModifiedBy>天下无敌呵呵狗</cp:lastModifiedBy>
  <cp:lastPrinted>2026-05-08T01:58:55Z</cp:lastPrinted>
  <dcterms:modified xsi:type="dcterms:W3CDTF">2026-05-08T01:59:03Z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3926BDFF10CB4A6EB2C10B5B61AA8F3F</vt:lpwstr>
  </property>
  <property fmtid="{D5CDD505-2E9C-101B-9397-08002B2CF9AE}" pid="4" name="KSOTemplateDocerSaveRecord">
    <vt:lpwstr>eyJoZGlkIjoiYjEzM2VhZDFkNjQxYzFhODM4NzYzYmRmODFkZjBiZDMiLCJ1c2VySWQiOiI0OTc4NzEzNjcifQ==</vt:lpwstr>
  </property>
</Properties>
</file>